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5518A3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5518A3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5518A3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5518A3" w:rsidP="00B64BF7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3683DB90" w14:textId="77777777" w:rsidR="00B01B3B" w:rsidRDefault="00B01B3B" w:rsidP="00B64BF7"/>
          <w:p w14:paraId="5CB8600E" w14:textId="458D9481" w:rsidR="00B01B3B" w:rsidRPr="00512CC3" w:rsidRDefault="00B01B3B" w:rsidP="00B64BF7">
            <w:pPr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</w:pPr>
            <w:r w:rsidRPr="00512CC3"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  <w:t>Na terenach leśnych włączonych do programu „Zanocuj w lesie" mogą odbywać się prace związane z gospodarką leśną lub łowiecką (polowania) w związku z tym zachowaj szczególną ostrożność.</w:t>
            </w:r>
          </w:p>
          <w:p w14:paraId="2849E522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35E82058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252DA564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6C0DA112" w:rsidR="003F3E84" w:rsidRPr="00512CC3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512CC3">
        <w:rPr>
          <w:rFonts w:ascii="Arial" w:hAnsi="Arial" w:cs="Arial"/>
          <w:bCs/>
          <w:sz w:val="24"/>
          <w:szCs w:val="24"/>
        </w:rPr>
        <w:t>Administratorem Państwa danych osobowych je</w:t>
      </w:r>
      <w:r w:rsidR="00512CC3">
        <w:rPr>
          <w:rFonts w:ascii="Arial" w:hAnsi="Arial" w:cs="Arial"/>
          <w:bCs/>
          <w:sz w:val="24"/>
          <w:szCs w:val="24"/>
        </w:rPr>
        <w:t xml:space="preserve">st Nadleśniczy Nadleśnictwa </w:t>
      </w:r>
      <w:r w:rsidR="00767CB2">
        <w:rPr>
          <w:rFonts w:ascii="Arial" w:hAnsi="Arial" w:cs="Arial"/>
          <w:bCs/>
          <w:sz w:val="24"/>
          <w:szCs w:val="24"/>
        </w:rPr>
        <w:t>Barlinek</w:t>
      </w:r>
      <w:r w:rsidR="00512CC3">
        <w:rPr>
          <w:rFonts w:ascii="Arial" w:hAnsi="Arial" w:cs="Arial"/>
          <w:bCs/>
          <w:sz w:val="24"/>
          <w:szCs w:val="24"/>
        </w:rPr>
        <w:t xml:space="preserve"> z siedzibą w </w:t>
      </w:r>
      <w:r w:rsidR="00767CB2">
        <w:rPr>
          <w:rFonts w:ascii="Arial" w:hAnsi="Arial" w:cs="Arial"/>
          <w:bCs/>
          <w:sz w:val="24"/>
          <w:szCs w:val="24"/>
        </w:rPr>
        <w:t>Barlinku, ul Tunelowa 56 a, 74-320 Barlinek</w:t>
      </w:r>
      <w:r w:rsidRPr="00512CC3">
        <w:rPr>
          <w:rFonts w:ascii="Arial" w:hAnsi="Arial" w:cs="Arial"/>
          <w:bCs/>
          <w:sz w:val="24"/>
          <w:szCs w:val="24"/>
        </w:rPr>
        <w:t xml:space="preserve"> tel.: </w:t>
      </w:r>
      <w:r w:rsidR="002D1738">
        <w:rPr>
          <w:rFonts w:ascii="Arial" w:hAnsi="Arial" w:cs="Arial"/>
          <w:bCs/>
          <w:sz w:val="24"/>
          <w:szCs w:val="24"/>
        </w:rPr>
        <w:t>95</w:t>
      </w:r>
      <w:r w:rsidR="00767CB2">
        <w:rPr>
          <w:rFonts w:ascii="Arial" w:hAnsi="Arial" w:cs="Arial"/>
          <w:bCs/>
          <w:sz w:val="24"/>
          <w:szCs w:val="24"/>
        </w:rPr>
        <w:t> 746 65 26</w:t>
      </w:r>
      <w:r w:rsidR="00512CC3">
        <w:rPr>
          <w:rFonts w:ascii="Arial" w:hAnsi="Arial" w:cs="Arial"/>
          <w:bCs/>
          <w:sz w:val="24"/>
          <w:szCs w:val="24"/>
        </w:rPr>
        <w:t xml:space="preserve">, e-mail: </w:t>
      </w:r>
      <w:r w:rsidR="00767CB2">
        <w:rPr>
          <w:rFonts w:ascii="Arial" w:hAnsi="Arial" w:cs="Arial"/>
          <w:bCs/>
          <w:sz w:val="24"/>
          <w:szCs w:val="24"/>
        </w:rPr>
        <w:t>barlinek</w:t>
      </w:r>
      <w:r w:rsidR="00512CC3">
        <w:rPr>
          <w:rFonts w:ascii="Arial" w:hAnsi="Arial" w:cs="Arial"/>
          <w:bCs/>
          <w:sz w:val="24"/>
          <w:szCs w:val="24"/>
        </w:rPr>
        <w:t xml:space="preserve">@szczecin.lasy.gov.pl </w:t>
      </w:r>
      <w:r w:rsidRPr="00512CC3">
        <w:rPr>
          <w:rFonts w:ascii="Arial" w:hAnsi="Arial" w:cs="Arial"/>
          <w:bCs/>
          <w:sz w:val="24"/>
          <w:szCs w:val="24"/>
        </w:rPr>
        <w:t>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9FC57" w14:textId="77777777" w:rsidR="005518A3" w:rsidRDefault="005518A3" w:rsidP="000172E5">
      <w:pPr>
        <w:spacing w:after="0" w:line="240" w:lineRule="auto"/>
      </w:pPr>
      <w:r>
        <w:separator/>
      </w:r>
    </w:p>
  </w:endnote>
  <w:endnote w:type="continuationSeparator" w:id="0">
    <w:p w14:paraId="5E84E1EB" w14:textId="77777777" w:rsidR="005518A3" w:rsidRDefault="005518A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B90422-2123-41AF-B420-762878092407}"/>
    <w:embedBold r:id="rId2" w:fontKey="{0F339223-336A-459B-9176-CE82EB8AC23D}"/>
    <w:embedItalic r:id="rId3" w:fontKey="{00291B4D-E9E3-4B42-B030-581D31E0F8A1}"/>
    <w:embedBoldItalic r:id="rId4" w:fontKey="{3C0367C5-A990-4D42-8B6F-AC34AC37D141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5" w:fontKey="{6FAC5BE6-8ACF-4843-8EC5-E2C2A2D14D4D}"/>
    <w:embedBold r:id="rId6" w:fontKey="{9A6FEDFC-69D4-40B1-8CE0-3761B303B235}"/>
    <w:embedItalic r:id="rId7" w:fontKey="{D53E4395-D724-4C71-BBBD-7AAE028FABE2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2BB2CCD1-7513-41B6-8444-452433C2E1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1A42016-D0C6-4B3D-87E2-954D2132DF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1F74274-E302-45FA-A0C1-CCB12E9D0E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930E8F39FCE348B68F8466F2A7917E2B"/>
      </w:placeholder>
      <w:temporary/>
      <w:showingPlcHdr/>
      <w15:appearance w15:val="hidden"/>
    </w:sdtPr>
    <w:sdtContent>
      <w:p w14:paraId="182C08F3" w14:textId="77777777" w:rsidR="0026131D" w:rsidRDefault="0026131D">
        <w:pPr>
          <w:pStyle w:val="Stopka"/>
        </w:pPr>
        <w:r>
          <w:t>[Wpisz tutaj]</w:t>
        </w:r>
      </w:p>
    </w:sdtContent>
  </w:sdt>
  <w:p w14:paraId="7104944D" w14:textId="77777777" w:rsidR="0026131D" w:rsidRDefault="002613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4D462" w14:textId="77777777" w:rsidR="005518A3" w:rsidRDefault="005518A3" w:rsidP="000172E5">
      <w:pPr>
        <w:spacing w:after="0" w:line="240" w:lineRule="auto"/>
      </w:pPr>
      <w:r>
        <w:separator/>
      </w:r>
    </w:p>
  </w:footnote>
  <w:footnote w:type="continuationSeparator" w:id="0">
    <w:p w14:paraId="3B79D795" w14:textId="77777777" w:rsidR="005518A3" w:rsidRDefault="005518A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3CB3441B" w14:textId="17FD0AC6" w:rsidR="008B52F4" w:rsidRDefault="008B52F4" w:rsidP="002D1738">
          <w:pPr>
            <w:pStyle w:val="Nagwek"/>
            <w:rPr>
              <w:color w:val="333333" w:themeColor="accent6" w:themeShade="80"/>
              <w:sz w:val="22"/>
              <w:szCs w:val="30"/>
            </w:rPr>
          </w:pPr>
        </w:p>
        <w:p w14:paraId="57100512" w14:textId="77777777" w:rsidR="00767CB2" w:rsidRDefault="00767CB2" w:rsidP="00767CB2">
          <w:pPr>
            <w:pStyle w:val="Default"/>
          </w:pPr>
        </w:p>
        <w:p w14:paraId="4F608CEA" w14:textId="206B64AE" w:rsidR="00C476D3" w:rsidRPr="00767CB2" w:rsidRDefault="00767CB2" w:rsidP="00767CB2">
          <w:pPr>
            <w:pStyle w:val="Nagwek"/>
            <w:jc w:val="center"/>
            <w:rPr>
              <w:rFonts w:asciiTheme="minorHAnsi" w:hAnsiTheme="minorHAnsi" w:cstheme="minorHAnsi"/>
              <w:color w:val="auto"/>
              <w:sz w:val="22"/>
              <w:szCs w:val="22"/>
            </w:rPr>
          </w:pPr>
          <w:r>
            <w:t xml:space="preserve"> </w:t>
          </w:r>
          <w:r w:rsidRPr="00767CB2">
            <w:rPr>
              <w:rFonts w:asciiTheme="minorHAnsi" w:hAnsiTheme="minorHAnsi" w:cstheme="minorHAnsi"/>
              <w:b w:val="0"/>
              <w:bCs/>
              <w:i/>
              <w:iCs/>
              <w:color w:val="auto"/>
              <w:sz w:val="22"/>
              <w:szCs w:val="22"/>
            </w:rPr>
            <w:t>Za</w:t>
          </w:r>
          <w:r w:rsidR="0026131D">
            <w:rPr>
              <w:rFonts w:asciiTheme="minorHAnsi" w:hAnsiTheme="minorHAnsi" w:cstheme="minorHAnsi"/>
              <w:b w:val="0"/>
              <w:bCs/>
              <w:i/>
              <w:iCs/>
              <w:color w:val="auto"/>
              <w:sz w:val="22"/>
              <w:szCs w:val="22"/>
            </w:rPr>
            <w:t xml:space="preserve">łącznik 3  do Decyzji nr 21/2022 </w:t>
          </w:r>
          <w:r w:rsidRPr="00767CB2">
            <w:rPr>
              <w:rFonts w:asciiTheme="minorHAnsi" w:hAnsiTheme="minorHAnsi" w:cstheme="minorHAnsi"/>
              <w:b w:val="0"/>
              <w:bCs/>
              <w:i/>
              <w:iCs/>
              <w:color w:val="auto"/>
              <w:sz w:val="22"/>
              <w:szCs w:val="22"/>
            </w:rPr>
            <w:t xml:space="preserve"> Nadleśniczego Nadleśn</w:t>
          </w:r>
          <w:r w:rsidR="0026131D">
            <w:rPr>
              <w:rFonts w:asciiTheme="minorHAnsi" w:hAnsiTheme="minorHAnsi" w:cstheme="minorHAnsi"/>
              <w:b w:val="0"/>
              <w:bCs/>
              <w:i/>
              <w:iCs/>
              <w:color w:val="auto"/>
              <w:sz w:val="22"/>
              <w:szCs w:val="22"/>
            </w:rPr>
            <w:t>ictwa Barlinek z dnia 18.08.2022</w:t>
          </w:r>
          <w:r w:rsidRPr="00767CB2">
            <w:rPr>
              <w:rFonts w:asciiTheme="minorHAnsi" w:hAnsiTheme="minorHAnsi" w:cstheme="minorHAnsi"/>
              <w:b w:val="0"/>
              <w:bCs/>
              <w:i/>
              <w:iCs/>
              <w:color w:val="auto"/>
              <w:sz w:val="22"/>
              <w:szCs w:val="22"/>
            </w:rPr>
            <w:t xml:space="preserve"> r. </w:t>
          </w:r>
        </w:p>
        <w:p w14:paraId="2AA1B081" w14:textId="77777777" w:rsidR="00C476D3" w:rsidRPr="00B64BF7" w:rsidRDefault="00512CC3" w:rsidP="008B52F4">
          <w:pPr>
            <w:pStyle w:val="Nagwek"/>
            <w:jc w:val="center"/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</w:pPr>
          <w:r w:rsidRPr="00767CB2">
            <w:rPr>
              <w:rFonts w:asciiTheme="minorHAnsi" w:hAnsiTheme="minorHAnsi" w:cstheme="minorHAnsi"/>
              <w:color w:val="auto"/>
              <w:sz w:val="22"/>
              <w:szCs w:val="22"/>
            </w:rPr>
            <w:t>Z</w:t>
          </w:r>
          <w:r w:rsidR="001B1E7D" w:rsidRPr="00767CB2">
            <w:rPr>
              <w:rFonts w:asciiTheme="minorHAnsi" w:hAnsiTheme="minorHAnsi" w:cstheme="minorHAnsi"/>
              <w:color w:val="auto"/>
              <w:sz w:val="22"/>
              <w:szCs w:val="22"/>
            </w:rPr>
            <w:t>głoszeni</w:t>
          </w:r>
          <w:r w:rsidRPr="00767CB2">
            <w:rPr>
              <w:rFonts w:asciiTheme="minorHAnsi" w:hAnsiTheme="minorHAnsi" w:cstheme="minorHAnsi"/>
              <w:color w:val="auto"/>
              <w:sz w:val="22"/>
              <w:szCs w:val="22"/>
            </w:rPr>
            <w:t>e</w:t>
          </w:r>
          <w:r w:rsidR="001B1E7D" w:rsidRPr="00767CB2">
            <w:rPr>
              <w:rFonts w:asciiTheme="minorHAnsi" w:hAnsiTheme="minorHAnsi" w:cstheme="minorHAnsi"/>
              <w:color w:val="auto"/>
              <w:sz w:val="22"/>
              <w:szCs w:val="22"/>
            </w:rPr>
            <w:t xml:space="preserve"> noclegu w ramach 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Programu </w:t>
          </w:r>
        </w:p>
        <w:p w14:paraId="2110400B" w14:textId="7C497F33" w:rsidR="00B337A2" w:rsidRPr="008B52F4" w:rsidRDefault="001B1E7D" w:rsidP="008B52F4">
          <w:pPr>
            <w:pStyle w:val="Nagwek"/>
            <w:jc w:val="center"/>
            <w:rPr>
              <w:color w:val="333333" w:themeColor="accent6" w:themeShade="80"/>
              <w:sz w:val="22"/>
              <w:szCs w:val="30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„Zanocuj w lesie”</w:t>
          </w:r>
          <w:r w:rsidR="00F71B2C" w:rsidRPr="00B64BF7">
            <w:rPr>
              <w:color w:val="333333" w:themeColor="accent6" w:themeShade="80"/>
              <w:sz w:val="22"/>
              <w:szCs w:val="22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02AF3"/>
    <w:rsid w:val="001727CA"/>
    <w:rsid w:val="001800AB"/>
    <w:rsid w:val="001B1E7D"/>
    <w:rsid w:val="001E015B"/>
    <w:rsid w:val="001E1E4D"/>
    <w:rsid w:val="00250C1B"/>
    <w:rsid w:val="0026131D"/>
    <w:rsid w:val="002875D9"/>
    <w:rsid w:val="00292898"/>
    <w:rsid w:val="002C56E6"/>
    <w:rsid w:val="002D1738"/>
    <w:rsid w:val="002E408C"/>
    <w:rsid w:val="00311D4F"/>
    <w:rsid w:val="00330277"/>
    <w:rsid w:val="0034390E"/>
    <w:rsid w:val="00344849"/>
    <w:rsid w:val="00346991"/>
    <w:rsid w:val="00361E11"/>
    <w:rsid w:val="003644BF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3D7B"/>
    <w:rsid w:val="00487D2D"/>
    <w:rsid w:val="004957C0"/>
    <w:rsid w:val="004A033B"/>
    <w:rsid w:val="004D5D62"/>
    <w:rsid w:val="00502E9C"/>
    <w:rsid w:val="005112D0"/>
    <w:rsid w:val="00512CC3"/>
    <w:rsid w:val="005478CF"/>
    <w:rsid w:val="005518A3"/>
    <w:rsid w:val="00561D42"/>
    <w:rsid w:val="00577E06"/>
    <w:rsid w:val="00581614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67CB2"/>
    <w:rsid w:val="00770F25"/>
    <w:rsid w:val="00780C93"/>
    <w:rsid w:val="007A35A8"/>
    <w:rsid w:val="007A5FB5"/>
    <w:rsid w:val="007B0A85"/>
    <w:rsid w:val="007C6A52"/>
    <w:rsid w:val="00817974"/>
    <w:rsid w:val="0082043E"/>
    <w:rsid w:val="00846B76"/>
    <w:rsid w:val="0086797B"/>
    <w:rsid w:val="00876F21"/>
    <w:rsid w:val="008B52F4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01B3B"/>
    <w:rsid w:val="00B337A2"/>
    <w:rsid w:val="00B64BF7"/>
    <w:rsid w:val="00B678E7"/>
    <w:rsid w:val="00BD4753"/>
    <w:rsid w:val="00BD5CB1"/>
    <w:rsid w:val="00BE62EE"/>
    <w:rsid w:val="00C003BA"/>
    <w:rsid w:val="00C4602F"/>
    <w:rsid w:val="00C46878"/>
    <w:rsid w:val="00C476D3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84E"/>
    <w:rsid w:val="00DA24A6"/>
    <w:rsid w:val="00DB3FAD"/>
    <w:rsid w:val="00DC71EC"/>
    <w:rsid w:val="00DF0A5C"/>
    <w:rsid w:val="00E361B7"/>
    <w:rsid w:val="00E47687"/>
    <w:rsid w:val="00E61C09"/>
    <w:rsid w:val="00EB3B58"/>
    <w:rsid w:val="00EB537D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  <w:style w:type="paragraph" w:customStyle="1" w:styleId="Default">
    <w:name w:val="Default"/>
    <w:rsid w:val="00767C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  <w:docPart>
      <w:docPartPr>
        <w:name w:val="930E8F39FCE348B68F8466F2A7917E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BE6632-C995-4C76-BE10-D8F394219912}"/>
      </w:docPartPr>
      <w:docPartBody>
        <w:p w:rsidR="00000000" w:rsidRDefault="00DC06D2" w:rsidP="00DC06D2">
          <w:pPr>
            <w:pStyle w:val="930E8F39FCE348B68F8466F2A7917E2B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0A3F47"/>
    <w:rsid w:val="0011512F"/>
    <w:rsid w:val="001C0DA0"/>
    <w:rsid w:val="0031162A"/>
    <w:rsid w:val="00351CAE"/>
    <w:rsid w:val="00413332"/>
    <w:rsid w:val="0043313D"/>
    <w:rsid w:val="00444B68"/>
    <w:rsid w:val="004E0FFF"/>
    <w:rsid w:val="0055039E"/>
    <w:rsid w:val="00652C36"/>
    <w:rsid w:val="00657A9A"/>
    <w:rsid w:val="006610C5"/>
    <w:rsid w:val="006D7532"/>
    <w:rsid w:val="007555AA"/>
    <w:rsid w:val="00756A93"/>
    <w:rsid w:val="00782D0D"/>
    <w:rsid w:val="007F34AE"/>
    <w:rsid w:val="009903F3"/>
    <w:rsid w:val="009E5BE8"/>
    <w:rsid w:val="00CA7B8E"/>
    <w:rsid w:val="00DB4DF5"/>
    <w:rsid w:val="00DC06D2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  <w:style w:type="paragraph" w:customStyle="1" w:styleId="930E8F39FCE348B68F8466F2A7917E2B">
    <w:name w:val="930E8F39FCE348B68F8466F2A7917E2B"/>
    <w:rsid w:val="00DC06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CEE1A03-0B64-4014-AE3F-37D538AD5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767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2022-08-18T06:30:00Z</dcterms:created>
  <dcterms:modified xsi:type="dcterms:W3CDTF">2022-08-18T06:31:00Z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